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38F" w:rsidRDefault="00AB7A25" w:rsidP="00E3038F">
      <w:pPr>
        <w:pStyle w:val="Heading1"/>
        <w:rPr>
          <w:b/>
          <w:color w:val="CF543F" w:themeColor="accent2"/>
          <w:sz w:val="20"/>
          <w:szCs w:val="20"/>
        </w:rPr>
      </w:pPr>
      <w:r w:rsidRPr="00AB7A25">
        <w:rPr>
          <w:noProof/>
          <w:color w:val="CF543F" w:themeColor="accent2"/>
          <w:sz w:val="20"/>
          <w:szCs w:val="20"/>
          <w:lang w:eastAsia="en-US"/>
        </w:rPr>
        <w:pict>
          <v:rect id="Box: Company name" o:spid="_x0000_s1026" style="position:absolute;margin-left:4540.8pt;margin-top:54pt;width:609pt;height:43.5pt;z-index:251659264;visibility:visible;mso-position-horizontal:right;mso-position-horizontal-relative:page;mso-position-vertical-relative:margin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" fillcolor="white [3201]" strokecolor="#e8b54d [3208]" strokeweight="2pt">
            <v:textbox inset="2.53903mm,1.2695mm,2.53903mm,4.32pt">
              <w:txbxContent>
                <w:p w:rsidR="000461C8" w:rsidRDefault="00AB7A25" w:rsidP="00292883">
                  <w:pPr>
                    <w:pStyle w:val="Subtitle"/>
                    <w:jc w:val="center"/>
                    <w:rPr>
                      <w:b/>
                      <w:color w:val="A13A28" w:themeColor="accent2" w:themeShade="BF"/>
                      <w:sz w:val="22"/>
                      <w:szCs w:val="22"/>
                    </w:rPr>
                  </w:pPr>
                  <w:sdt>
                    <w:sdtPr>
                      <w:rPr>
                        <w:b/>
                        <w:color w:val="A13A28" w:themeColor="accent2" w:themeShade="BF"/>
                        <w:sz w:val="22"/>
                        <w:szCs w:val="22"/>
                      </w:rPr>
                      <w:alias w:val="Company"/>
                      <w:id w:val="165056787"/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r w:rsidR="00292883">
                        <w:rPr>
                          <w:b/>
                          <w:color w:val="A13A28" w:themeColor="accent2" w:themeShade="BF"/>
                          <w:sz w:val="22"/>
                          <w:szCs w:val="22"/>
                        </w:rPr>
                        <w:t>Narayan zantye college of commerce, library</w:t>
                      </w:r>
                    </w:sdtContent>
                  </w:sdt>
                  <w:r w:rsidR="00380241" w:rsidRPr="008C2763">
                    <w:rPr>
                      <w:b/>
                      <w:color w:val="A13A28" w:themeColor="accent2" w:themeShade="BF"/>
                      <w:sz w:val="22"/>
                      <w:szCs w:val="22"/>
                    </w:rPr>
                    <w:t>,</w:t>
                  </w:r>
                  <w:r w:rsidR="009F7717">
                    <w:rPr>
                      <w:b/>
                      <w:color w:val="A13A28" w:themeColor="accent2" w:themeShade="BF"/>
                      <w:sz w:val="22"/>
                      <w:szCs w:val="22"/>
                    </w:rPr>
                    <w:t xml:space="preserve"> Bicholim-Goa</w:t>
                  </w:r>
                </w:p>
                <w:p w:rsidR="0052104D" w:rsidRDefault="000461C8" w:rsidP="00292883">
                  <w:pPr>
                    <w:pStyle w:val="Subtitle"/>
                    <w:jc w:val="center"/>
                    <w:rPr>
                      <w:b/>
                      <w:color w:val="A13A28" w:themeColor="accent2" w:themeShade="BF"/>
                      <w:sz w:val="22"/>
                      <w:szCs w:val="22"/>
                    </w:rPr>
                  </w:pPr>
                  <w:r w:rsidRPr="000461C8">
                    <w:rPr>
                      <w:b/>
                      <w:color w:val="A13A28" w:themeColor="accent2" w:themeShade="BF"/>
                      <w:sz w:val="22"/>
                      <w:szCs w:val="22"/>
                    </w:rPr>
                    <w:t>(A</w:t>
                  </w:r>
                  <w:r w:rsidRPr="000461C8">
                    <w:rPr>
                      <w:b/>
                      <w:color w:val="A13A28" w:themeColor="accent2" w:themeShade="BF"/>
                      <w:sz w:val="16"/>
                      <w:szCs w:val="16"/>
                    </w:rPr>
                    <w:t xml:space="preserve"> Quarterly News Letter</w:t>
                  </w:r>
                  <w:r w:rsidRPr="000461C8">
                    <w:rPr>
                      <w:b/>
                      <w:color w:val="A13A28" w:themeColor="accent2" w:themeShade="BF"/>
                      <w:sz w:val="22"/>
                      <w:szCs w:val="22"/>
                    </w:rPr>
                    <w:t>)</w:t>
                  </w:r>
                </w:p>
                <w:p w:rsidR="008C2763" w:rsidRPr="008C2763" w:rsidRDefault="008C2763" w:rsidP="008C2763">
                  <w:pPr>
                    <w:rPr>
                      <w:lang w:bidi="hi-IN"/>
                    </w:rPr>
                  </w:pPr>
                </w:p>
                <w:p w:rsidR="00380241" w:rsidRPr="008C2763" w:rsidRDefault="00380241" w:rsidP="00380241">
                  <w:pPr>
                    <w:ind w:firstLine="0"/>
                    <w:rPr>
                      <w:color w:val="A13A28" w:themeColor="accent2" w:themeShade="BF"/>
                      <w:lang w:bidi="hi-IN"/>
                    </w:rPr>
                  </w:pPr>
                </w:p>
              </w:txbxContent>
            </v:textbox>
            <w10:wrap type="square" anchorx="page" anchory="margin"/>
          </v:rect>
        </w:pict>
      </w:r>
      <w:r w:rsidRPr="00AB7A25">
        <w:rPr>
          <w:noProof/>
          <w:color w:val="CF543F" w:themeColor="accent2"/>
          <w:sz w:val="20"/>
          <w:szCs w:val="20"/>
          <w:lang w:eastAsia="en-US"/>
        </w:rPr>
        <w:pict>
          <v:rect id="Box: Newsletter title" o:spid="_x0000_s1027" style="position:absolute;margin-left:4552.8pt;margin-top:-3pt;width:610.5pt;height:93pt;z-index:251660288;visibility:visible;mso-wrap-distance-top:7.2pt;mso-wrap-distance-bottom:7.2pt;mso-position-horizontal:right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" filled="f" strokecolor="#6b7c71 [2404]" strokeweight=".5pt">
            <v:textbox inset="28.8pt,1.2695mm,28.8pt,33.84pt">
              <w:txbxContent>
                <w:p w:rsidR="0052104D" w:rsidRDefault="00AB7A25" w:rsidP="00292883">
                  <w:pPr>
                    <w:pStyle w:val="Title"/>
                    <w:jc w:val="center"/>
                    <w:rPr>
                      <w:b/>
                      <w:bCs/>
                      <w:color w:val="A13A28" w:themeColor="accent2" w:themeShade="BF"/>
                      <w:sz w:val="52"/>
                    </w:rPr>
                  </w:pPr>
                  <w:sdt>
                    <w:sdtPr>
                      <w:rPr>
                        <w:b/>
                        <w:bCs/>
                        <w:color w:val="A13A28" w:themeColor="accent2" w:themeShade="BF"/>
                        <w:sz w:val="52"/>
                      </w:rPr>
                      <w:alias w:val="Title"/>
                      <w:id w:val="2119108020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292883">
                        <w:rPr>
                          <w:b/>
                          <w:bCs/>
                          <w:color w:val="A13A28" w:themeColor="accent2" w:themeShade="BF"/>
                          <w:sz w:val="52"/>
                        </w:rPr>
                        <w:t xml:space="preserve">   prajna</w:t>
                      </w:r>
                    </w:sdtContent>
                  </w:sdt>
                </w:p>
                <w:p w:rsidR="008C2763" w:rsidRPr="00E3038F" w:rsidRDefault="008C2763" w:rsidP="00292883">
                  <w:pPr>
                    <w:jc w:val="center"/>
                    <w:rPr>
                      <w:b/>
                      <w:color w:val="CF543F" w:themeColor="accent2"/>
                    </w:rPr>
                  </w:pPr>
                  <w:r w:rsidRPr="00E3038F">
                    <w:rPr>
                      <w:b/>
                    </w:rPr>
                    <w:t>(</w:t>
                  </w:r>
                  <w:r w:rsidRPr="00E3038F">
                    <w:rPr>
                      <w:b/>
                      <w:color w:val="CF543F" w:themeColor="accent2"/>
                    </w:rPr>
                    <w:t>(</w:t>
                  </w:r>
                  <w:r w:rsidR="000461C8">
                    <w:rPr>
                      <w:b/>
                      <w:color w:val="CF543F" w:themeColor="accent2"/>
                    </w:rPr>
                    <w:t>State of Wisdom</w:t>
                  </w:r>
                  <w:r w:rsidRPr="00E3038F">
                    <w:rPr>
                      <w:b/>
                      <w:color w:val="CF543F" w:themeColor="accent2"/>
                    </w:rPr>
                    <w:t>)</w:t>
                  </w:r>
                </w:p>
              </w:txbxContent>
            </v:textbox>
            <w10:wrap type="square" anchorx="page" anchory="page"/>
          </v:rect>
        </w:pict>
      </w:r>
      <w:r w:rsidR="009801EE" w:rsidRPr="00E3038F">
        <w:rPr>
          <w:color w:val="CF543F" w:themeColor="accent2"/>
          <w:sz w:val="20"/>
          <w:szCs w:val="20"/>
        </w:rPr>
        <w:t>V</w:t>
      </w:r>
      <w:r w:rsidR="009801EE" w:rsidRPr="00E3038F">
        <w:rPr>
          <w:b/>
          <w:color w:val="CF543F" w:themeColor="accent2"/>
          <w:sz w:val="20"/>
          <w:szCs w:val="20"/>
        </w:rPr>
        <w:t>ol. 01</w:t>
      </w:r>
      <w:r w:rsidR="00380241" w:rsidRPr="00E3038F">
        <w:rPr>
          <w:b/>
          <w:color w:val="CF543F" w:themeColor="accent2"/>
          <w:sz w:val="20"/>
          <w:szCs w:val="20"/>
        </w:rPr>
        <w:tab/>
      </w:r>
      <w:r w:rsidR="00EE2334">
        <w:rPr>
          <w:b/>
          <w:color w:val="CF543F" w:themeColor="accent2"/>
          <w:sz w:val="20"/>
          <w:szCs w:val="20"/>
        </w:rPr>
        <w:t xml:space="preserve">            </w:t>
      </w:r>
      <w:r w:rsidR="00380241" w:rsidRPr="00E3038F">
        <w:rPr>
          <w:b/>
          <w:color w:val="CF543F" w:themeColor="accent2"/>
          <w:sz w:val="20"/>
          <w:szCs w:val="20"/>
        </w:rPr>
        <w:t>June – August</w:t>
      </w:r>
      <w:r w:rsidR="000461C8">
        <w:rPr>
          <w:b/>
          <w:color w:val="CF543F" w:themeColor="accent2"/>
          <w:sz w:val="20"/>
          <w:szCs w:val="20"/>
        </w:rPr>
        <w:t xml:space="preserve"> 2016 </w:t>
      </w:r>
      <w:r w:rsidR="00EE2334">
        <w:rPr>
          <w:b/>
          <w:color w:val="CF543F" w:themeColor="accent2"/>
          <w:sz w:val="20"/>
          <w:szCs w:val="20"/>
        </w:rPr>
        <w:t xml:space="preserve">                 </w:t>
      </w:r>
      <w:r w:rsidR="000461C8" w:rsidRPr="00E3038F">
        <w:rPr>
          <w:b/>
          <w:color w:val="CF543F" w:themeColor="accent2"/>
          <w:sz w:val="20"/>
          <w:szCs w:val="20"/>
        </w:rPr>
        <w:t>no. 01</w:t>
      </w:r>
    </w:p>
    <w:p w:rsidR="00E3038F" w:rsidRDefault="00AB7A25" w:rsidP="00E3038F">
      <w:pPr>
        <w:pStyle w:val="Heading1"/>
        <w:rPr>
          <w:b/>
          <w:color w:val="CF543F" w:themeColor="accent2"/>
          <w:sz w:val="20"/>
          <w:szCs w:val="20"/>
        </w:rPr>
      </w:pPr>
      <w:r w:rsidRPr="00AB7A25">
        <w:rPr>
          <w:rFonts w:ascii="Century Gothic" w:eastAsia="+mn-ea" w:hAnsi="Century Gothic" w:cs="+mn-cs"/>
          <w:noProof/>
          <w:color w:val="000000"/>
          <w:kern w:val="24"/>
          <w:sz w:val="20"/>
          <w:szCs w:val="20"/>
          <w:lang w:eastAsia="en-US"/>
        </w:rPr>
        <w:pict>
          <v:rect id="Sidebar" o:spid="_x0000_s1028" style="position:absolute;margin-left:1456.8pt;margin-top:0;width:223.5pt;height:652.5pt;z-index:251667456;visibility:visible;mso-position-horizontal:right;mso-position-horizontal-relative:page;mso-position-vertical:bottom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" fillcolor="#e1deba [1302]" strokecolor="#6b7c71 [2404]" strokeweight=".5pt">
            <v:fill opacity="46003f"/>
            <v:textbox inset="14.4pt,1.2695mm,14.4pt,1.2695mm">
              <w:txbxContent>
                <w:p w:rsidR="0052104D" w:rsidRPr="00C52E15" w:rsidRDefault="0034556A" w:rsidP="00241D33">
                  <w:pPr>
                    <w:spacing w:before="240" w:after="240" w:line="240" w:lineRule="auto"/>
                    <w:ind w:left="274" w:right="346" w:firstLine="0"/>
                    <w:jc w:val="center"/>
                    <w:rPr>
                      <w:rFonts w:ascii="Book Antiqua" w:eastAsia="+mn-ea" w:hAnsi="Book Antiqua" w:cs="+mn-cs"/>
                      <w:b/>
                      <w:caps/>
                      <w:color w:val="564B3C" w:themeColor="text2"/>
                      <w:kern w:val="24"/>
                      <w:sz w:val="24"/>
                      <w:szCs w:val="24"/>
                    </w:rPr>
                  </w:pPr>
                  <w:r w:rsidRPr="00C52E15">
                    <w:rPr>
                      <w:rFonts w:ascii="Book Antiqua" w:eastAsia="+mn-ea" w:hAnsi="Book Antiqua" w:cs="+mn-cs"/>
                      <w:b/>
                      <w:caps/>
                      <w:color w:val="564B3C" w:themeColor="text2"/>
                      <w:kern w:val="24"/>
                      <w:sz w:val="24"/>
                      <w:szCs w:val="24"/>
                    </w:rPr>
                    <w:t>Message</w:t>
                  </w:r>
                </w:p>
                <w:p w:rsidR="0052104D" w:rsidRPr="00AF4D0D" w:rsidRDefault="0034556A" w:rsidP="00241D33">
                  <w:pPr>
                    <w:spacing w:line="360" w:lineRule="auto"/>
                    <w:ind w:right="346"/>
                    <w:jc w:val="center"/>
                    <w:rPr>
                      <w:rFonts w:ascii="Times New Roman" w:eastAsia="+mn-ea" w:hAnsi="Times New Roman" w:cs="Times New Roman"/>
                      <w:b/>
                      <w:color w:val="CF543F" w:themeColor="accent2"/>
                      <w:kern w:val="24"/>
                      <w:sz w:val="20"/>
                      <w:szCs w:val="20"/>
                    </w:rPr>
                  </w:pPr>
                  <w:r w:rsidRPr="00AF4D0D">
                    <w:rPr>
                      <w:rFonts w:ascii="Times New Roman" w:eastAsia="+mn-ea" w:hAnsi="Times New Roman" w:cs="Times New Roman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From Librarians Desk</w:t>
                  </w:r>
                </w:p>
                <w:p w:rsidR="004110CE" w:rsidRDefault="00AF4D0D" w:rsidP="00241D33">
                  <w:pPr>
                    <w:spacing w:line="360" w:lineRule="auto"/>
                    <w:ind w:right="346" w:firstLine="0"/>
                    <w:jc w:val="center"/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  <w:t xml:space="preserve">    </w:t>
                  </w:r>
                  <w:r w:rsidR="00241D33" w:rsidRPr="00241D33">
                    <w:rPr>
                      <w:rFonts w:ascii="Century Gothic" w:eastAsia="+mn-ea" w:hAnsi="Century Gothic" w:cs="+mn-cs"/>
                      <w:noProof/>
                      <w:color w:val="564B3C" w:themeColor="text2"/>
                      <w:kern w:val="24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1104900" cy="1485900"/>
                        <wp:effectExtent l="0" t="0" r="0" b="0"/>
                        <wp:docPr id="8" name="Picture 8" descr="C:\Users\USER\Desktop\set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set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10CE" w:rsidRPr="00A766AA" w:rsidRDefault="00AF4D0D" w:rsidP="002D0B2F">
                  <w:pPr>
                    <w:spacing w:line="360" w:lineRule="auto"/>
                    <w:ind w:right="346" w:firstLine="0"/>
                    <w:jc w:val="center"/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 xml:space="preserve">   </w:t>
                  </w:r>
                  <w:proofErr w:type="spellStart"/>
                  <w:proofErr w:type="gramStart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Shri</w:t>
                  </w:r>
                  <w:proofErr w:type="spellEnd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.</w:t>
                  </w:r>
                  <w:proofErr w:type="gramEnd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Bala</w:t>
                  </w:r>
                  <w:proofErr w:type="spellEnd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Mandrekar</w:t>
                  </w:r>
                  <w:proofErr w:type="spellEnd"/>
                </w:p>
                <w:p w:rsidR="00241D33" w:rsidRPr="00A766AA" w:rsidRDefault="00AF4D0D" w:rsidP="002D0B2F">
                  <w:pPr>
                    <w:spacing w:line="360" w:lineRule="auto"/>
                    <w:ind w:right="346" w:firstLine="0"/>
                    <w:jc w:val="center"/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 xml:space="preserve">    </w:t>
                  </w:r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 xml:space="preserve">M.Com. M.L.I.SC. </w:t>
                  </w:r>
                  <w:proofErr w:type="spellStart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M.Phil.</w:t>
                  </w:r>
                  <w:proofErr w:type="spellEnd"/>
                  <w:r w:rsidR="00241D33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 xml:space="preserve"> NET</w:t>
                  </w:r>
                </w:p>
                <w:p w:rsidR="0034556A" w:rsidRPr="00A766AA" w:rsidRDefault="0034556A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</w:pPr>
                  <w:r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It gives me an immense pleasure to </w:t>
                  </w:r>
                  <w:r w:rsidR="009801EE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place</w:t>
                  </w:r>
                  <w:r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before you the first </w:t>
                  </w:r>
                  <w:r w:rsidR="002360C6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volume</w:t>
                  </w:r>
                  <w:r w:rsidR="00466F06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/</w:t>
                  </w:r>
                  <w:r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issue </w:t>
                  </w:r>
                  <w:r w:rsidR="00EF2505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of our</w:t>
                  </w:r>
                  <w:r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college library News Letter</w:t>
                  </w:r>
                  <w:r w:rsidR="00BA4214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</w:t>
                  </w:r>
                  <w:r w:rsidR="00466F06" w:rsidRPr="00A766AA">
                    <w:rPr>
                      <w:rFonts w:ascii="Century Gothic" w:eastAsia="+mn-ea" w:hAnsi="Century Gothic" w:cs="+mn-cs"/>
                      <w:b/>
                      <w:color w:val="CF543F" w:themeColor="accent2"/>
                      <w:kern w:val="24"/>
                      <w:sz w:val="20"/>
                      <w:szCs w:val="20"/>
                    </w:rPr>
                    <w:t>PRAJNA</w:t>
                  </w:r>
                  <w:r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. </w:t>
                  </w:r>
                  <w:r w:rsidR="008E2B23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Narayan Z</w:t>
                  </w:r>
                  <w:r w:rsidR="002360C6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antye College</w:t>
                  </w:r>
                  <w:r w:rsidR="008E2B23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of Commerce was established in the year 1994 and so as the library started functioning. Our library provides various facilities for the S</w:t>
                  </w:r>
                  <w:r w:rsidR="00BB344A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tudents, Teaching faculty </w:t>
                  </w:r>
                  <w:r w:rsidR="008E2B23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and Research Scholars</w:t>
                  </w:r>
                  <w:r w:rsidR="00BA4214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</w:t>
                  </w:r>
                  <w:r w:rsidR="00BB344A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with conducive environment for learning. </w:t>
                  </w:r>
                  <w:r w:rsidR="00E20BC0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The library</w:t>
                  </w:r>
                  <w:r w:rsidR="00BB344A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is </w:t>
                  </w:r>
                  <w:r w:rsidR="00C61019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well lit</w:t>
                  </w:r>
                  <w:r w:rsidR="00EF2505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and ventilated and has a collection of 16000+ Books, 68 Periodicals,</w:t>
                  </w:r>
                  <w:r w:rsidR="004110CE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15 Newspapers,</w:t>
                  </w:r>
                  <w:r w:rsidR="00EF2505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286 CD’S/</w:t>
                  </w:r>
                  <w:r w:rsidR="00C61019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DVD’s etc. </w:t>
                  </w:r>
                  <w:r w:rsidR="00E20BC0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The college</w:t>
                  </w:r>
                  <w:r w:rsidR="00C61019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library is a member of UGC Inflibnet N-List Programme.  Library provides e-library facility for students and faculty members where 20 computer systems are connected</w:t>
                  </w:r>
                  <w:r w:rsidR="00C7309D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with </w:t>
                  </w:r>
                  <w:r w:rsidR="00E20BC0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internet via</w:t>
                  </w:r>
                  <w:r w:rsidR="00C61019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Broadband/</w:t>
                  </w:r>
                  <w:r w:rsidR="00E20BC0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Wi-Fi</w:t>
                  </w:r>
                  <w:r w:rsidR="00466F06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 xml:space="preserve"> facility</w:t>
                  </w:r>
                  <w:r w:rsidR="00C61019" w:rsidRPr="00A766AA">
                    <w:rPr>
                      <w:rFonts w:ascii="Century Gothic" w:eastAsia="+mn-ea" w:hAnsi="Century Gothic" w:cs="+mn-cs"/>
                      <w:color w:val="CF543F" w:themeColor="accent2"/>
                      <w:kern w:val="24"/>
                      <w:sz w:val="20"/>
                      <w:szCs w:val="20"/>
                    </w:rPr>
                    <w:t>. Library operates from 8.00 a.m. to 5.00 p.m.</w:t>
                  </w:r>
                </w:p>
                <w:p w:rsidR="00466F06" w:rsidRDefault="00466F06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</w:pPr>
                </w:p>
                <w:p w:rsidR="00466F06" w:rsidRDefault="00466F06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</w:pPr>
                </w:p>
                <w:p w:rsidR="00466F06" w:rsidRDefault="00466F06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</w:pPr>
                </w:p>
                <w:p w:rsidR="00466F06" w:rsidRDefault="00466F06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</w:pPr>
                </w:p>
                <w:p w:rsidR="00466F06" w:rsidRDefault="00466F06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Century Gothic" w:eastAsia="+mn-ea" w:hAnsi="Century Gothic" w:cs="+mn-cs"/>
                      <w:color w:val="564B3C" w:themeColor="text2"/>
                      <w:kern w:val="24"/>
                      <w:sz w:val="20"/>
                      <w:szCs w:val="20"/>
                    </w:rPr>
                  </w:pPr>
                </w:p>
                <w:p w:rsidR="00466F06" w:rsidRDefault="00466F06" w:rsidP="008E2B23">
                  <w:pPr>
                    <w:spacing w:line="360" w:lineRule="auto"/>
                    <w:ind w:right="346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61019" w:rsidRDefault="00C61019"/>
              </w:txbxContent>
            </v:textbox>
            <w10:wrap type="square" anchorx="page" anchory="page"/>
          </v:rect>
        </w:pict>
      </w:r>
      <w:r w:rsidRPr="00AB7A25">
        <w:rPr>
          <w:noProof/>
          <w:color w:val="CF543F" w:themeColor="accent2"/>
          <w:sz w:val="20"/>
          <w:szCs w:val="20"/>
          <w:lang w:eastAsia="en-US"/>
        </w:rPr>
        <w:pict>
          <v:line id="Straight Connector 14" o:spid="_x0000_s1029" style="position:absolute;z-index:251668480;visibility:visible;mso-position-horizontal:left;mso-position-horizontal-relative:page" from="0,9.6pt" to="38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" strokecolor="#8a9a90 [3044]">
            <w10:wrap anchorx="page"/>
          </v:line>
        </w:pict>
      </w:r>
    </w:p>
    <w:p w:rsidR="00EE2334" w:rsidRDefault="004B6D7B" w:rsidP="00E3038F">
      <w:pPr>
        <w:pStyle w:val="Heading1"/>
        <w:rPr>
          <w:b/>
          <w:color w:val="CF543F" w:themeColor="accent2"/>
          <w:sz w:val="28"/>
          <w:szCs w:val="28"/>
          <w:u w:val="single"/>
        </w:rPr>
      </w:pPr>
      <w:r w:rsidRPr="004B6D7B">
        <w:rPr>
          <w:b/>
          <w:color w:val="CF543F" w:themeColor="accent2"/>
          <w:sz w:val="28"/>
          <w:szCs w:val="28"/>
        </w:rPr>
        <w:t xml:space="preserve">              </w:t>
      </w:r>
      <w:r w:rsidR="00EE2334">
        <w:rPr>
          <w:b/>
          <w:color w:val="CF543F" w:themeColor="accent2"/>
          <w:sz w:val="28"/>
          <w:szCs w:val="28"/>
          <w:u w:val="single"/>
        </w:rPr>
        <w:t>LIBRARY ADVISORY COMMITTEE</w:t>
      </w:r>
    </w:p>
    <w:p w:rsidR="00F254E2" w:rsidRDefault="00F254E2" w:rsidP="00EE2334">
      <w:pPr>
        <w:ind w:firstLine="0"/>
      </w:pPr>
    </w:p>
    <w:p w:rsidR="00EE2334" w:rsidRDefault="00F254E2" w:rsidP="00EE2334">
      <w:pPr>
        <w:ind w:firstLine="0"/>
      </w:pPr>
      <w:r>
        <w:t xml:space="preserve">    </w:t>
      </w:r>
      <w:r>
        <w:rPr>
          <w:noProof/>
          <w:lang w:eastAsia="en-US"/>
        </w:rPr>
        <w:drawing>
          <wp:inline distT="0" distB="0" distL="0" distR="0">
            <wp:extent cx="1104900" cy="1447800"/>
            <wp:effectExtent l="19050" t="0" r="0" b="0"/>
            <wp:docPr id="1" name="Picture 1" descr="D:\Staff Photos\Pr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ff Photos\Pravi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4B6D7B">
        <w:rPr>
          <w:noProof/>
          <w:lang w:eastAsia="en-US"/>
        </w:rPr>
        <w:drawing>
          <wp:inline distT="0" distB="0" distL="0" distR="0">
            <wp:extent cx="1285875" cy="1447800"/>
            <wp:effectExtent l="19050" t="0" r="9525" b="0"/>
            <wp:docPr id="6" name="Picture 3" descr="D:\Staff Photos\Anurad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ff Photos\Anuradh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4B6D7B">
        <w:rPr>
          <w:noProof/>
          <w:lang w:eastAsia="en-US"/>
        </w:rPr>
        <w:drawing>
          <wp:inline distT="0" distB="0" distL="0" distR="0">
            <wp:extent cx="1085850" cy="1447800"/>
            <wp:effectExtent l="19050" t="0" r="0" b="0"/>
            <wp:docPr id="9" name="Picture 4" descr="D:\Staff Photos\B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ff Photos\Bal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4B6D7B" w:rsidRPr="000D5D10" w:rsidRDefault="008970DE" w:rsidP="004B6D7B">
      <w:pPr>
        <w:ind w:firstLine="0"/>
        <w:rPr>
          <w:rFonts w:ascii="Times New Roman" w:hAnsi="Times New Roman" w:cs="Times New Roman"/>
          <w:color w:val="CF543F" w:themeColor="accent2"/>
        </w:rPr>
      </w:pPr>
      <w:r w:rsidRPr="000D5D10">
        <w:rPr>
          <w:rFonts w:ascii="Times New Roman" w:hAnsi="Times New Roman" w:cs="Times New Roman"/>
          <w:color w:val="CF543F" w:themeColor="accent2"/>
        </w:rPr>
        <w:t xml:space="preserve">       </w:t>
      </w:r>
      <w:r w:rsidR="004B6D7B" w:rsidRPr="000D5D10">
        <w:rPr>
          <w:rFonts w:ascii="Times New Roman" w:hAnsi="Times New Roman" w:cs="Times New Roman"/>
          <w:color w:val="CF543F" w:themeColor="accent2"/>
        </w:rPr>
        <w:t xml:space="preserve">Prof. Pravin Sawant               Prof. </w:t>
      </w:r>
      <w:proofErr w:type="spellStart"/>
      <w:r w:rsidR="004B6D7B" w:rsidRPr="000D5D10">
        <w:rPr>
          <w:rFonts w:ascii="Times New Roman" w:hAnsi="Times New Roman" w:cs="Times New Roman"/>
          <w:color w:val="CF543F" w:themeColor="accent2"/>
        </w:rPr>
        <w:t>Anuradha</w:t>
      </w:r>
      <w:proofErr w:type="spellEnd"/>
      <w:r w:rsidR="004B6D7B" w:rsidRPr="000D5D10">
        <w:rPr>
          <w:rFonts w:ascii="Times New Roman" w:hAnsi="Times New Roman" w:cs="Times New Roman"/>
          <w:color w:val="CF543F" w:themeColor="accent2"/>
        </w:rPr>
        <w:t xml:space="preserve"> </w:t>
      </w:r>
      <w:proofErr w:type="spellStart"/>
      <w:r w:rsidR="004B6D7B" w:rsidRPr="000D5D10">
        <w:rPr>
          <w:rFonts w:ascii="Times New Roman" w:hAnsi="Times New Roman" w:cs="Times New Roman"/>
          <w:color w:val="CF543F" w:themeColor="accent2"/>
        </w:rPr>
        <w:t>Naik</w:t>
      </w:r>
      <w:proofErr w:type="spellEnd"/>
      <w:r w:rsidR="004B6D7B" w:rsidRPr="000D5D10">
        <w:rPr>
          <w:rFonts w:ascii="Times New Roman" w:hAnsi="Times New Roman" w:cs="Times New Roman"/>
          <w:color w:val="CF543F" w:themeColor="accent2"/>
        </w:rPr>
        <w:t xml:space="preserve">                 </w:t>
      </w:r>
      <w:proofErr w:type="spellStart"/>
      <w:r w:rsidR="004B6D7B" w:rsidRPr="000D5D10">
        <w:rPr>
          <w:rFonts w:ascii="Times New Roman" w:hAnsi="Times New Roman" w:cs="Times New Roman"/>
          <w:color w:val="CF543F" w:themeColor="accent2"/>
        </w:rPr>
        <w:t>Shri</w:t>
      </w:r>
      <w:proofErr w:type="spellEnd"/>
      <w:r w:rsidR="004B6D7B" w:rsidRPr="000D5D10">
        <w:rPr>
          <w:rFonts w:ascii="Times New Roman" w:hAnsi="Times New Roman" w:cs="Times New Roman"/>
          <w:color w:val="CF543F" w:themeColor="accent2"/>
        </w:rPr>
        <w:t xml:space="preserve">. </w:t>
      </w:r>
      <w:proofErr w:type="spellStart"/>
      <w:r w:rsidR="007D2947" w:rsidRPr="000D5D10">
        <w:rPr>
          <w:rFonts w:ascii="Times New Roman" w:hAnsi="Times New Roman" w:cs="Times New Roman"/>
          <w:color w:val="CF543F" w:themeColor="accent2"/>
        </w:rPr>
        <w:t>Bala</w:t>
      </w:r>
      <w:proofErr w:type="spellEnd"/>
      <w:r w:rsidR="007D2947" w:rsidRPr="000D5D10">
        <w:rPr>
          <w:rFonts w:ascii="Times New Roman" w:hAnsi="Times New Roman" w:cs="Times New Roman"/>
          <w:color w:val="CF543F" w:themeColor="accent2"/>
        </w:rPr>
        <w:t xml:space="preserve"> </w:t>
      </w:r>
      <w:proofErr w:type="spellStart"/>
      <w:r w:rsidR="007D2947" w:rsidRPr="000D5D10">
        <w:rPr>
          <w:rFonts w:ascii="Times New Roman" w:hAnsi="Times New Roman" w:cs="Times New Roman"/>
          <w:color w:val="CF543F" w:themeColor="accent2"/>
        </w:rPr>
        <w:t>Mandrekar</w:t>
      </w:r>
      <w:proofErr w:type="spellEnd"/>
    </w:p>
    <w:p w:rsidR="004B6D7B" w:rsidRPr="000D5D10" w:rsidRDefault="008970DE" w:rsidP="004B6D7B">
      <w:pPr>
        <w:ind w:firstLine="0"/>
        <w:rPr>
          <w:rFonts w:ascii="Times New Roman" w:hAnsi="Times New Roman" w:cs="Times New Roman"/>
          <w:color w:val="CF543F" w:themeColor="accent2"/>
        </w:rPr>
      </w:pPr>
      <w:r w:rsidRPr="000D5D10">
        <w:rPr>
          <w:rFonts w:ascii="Times New Roman" w:hAnsi="Times New Roman" w:cs="Times New Roman"/>
          <w:color w:val="CF543F" w:themeColor="accent2"/>
        </w:rPr>
        <w:t xml:space="preserve">          </w:t>
      </w:r>
      <w:r w:rsidR="004B6D7B" w:rsidRPr="000D5D10">
        <w:rPr>
          <w:rFonts w:ascii="Times New Roman" w:hAnsi="Times New Roman" w:cs="Times New Roman"/>
          <w:color w:val="CF543F" w:themeColor="accent2"/>
        </w:rPr>
        <w:t xml:space="preserve">Chairperson                    </w:t>
      </w:r>
      <w:r w:rsidRPr="000D5D10">
        <w:rPr>
          <w:rFonts w:ascii="Times New Roman" w:hAnsi="Times New Roman" w:cs="Times New Roman"/>
          <w:color w:val="CF543F" w:themeColor="accent2"/>
        </w:rPr>
        <w:t xml:space="preserve"> </w:t>
      </w:r>
      <w:r w:rsidR="004B6D7B" w:rsidRPr="000D5D10">
        <w:rPr>
          <w:rFonts w:ascii="Times New Roman" w:hAnsi="Times New Roman" w:cs="Times New Roman"/>
          <w:color w:val="CF543F" w:themeColor="accent2"/>
        </w:rPr>
        <w:t xml:space="preserve">    </w:t>
      </w:r>
      <w:r w:rsidR="00DA6A4C" w:rsidRPr="000D5D10">
        <w:rPr>
          <w:rFonts w:ascii="Times New Roman" w:hAnsi="Times New Roman" w:cs="Times New Roman"/>
          <w:color w:val="CF543F" w:themeColor="accent2"/>
        </w:rPr>
        <w:t xml:space="preserve">     </w:t>
      </w:r>
      <w:r w:rsidR="004B6D7B" w:rsidRPr="000D5D10">
        <w:rPr>
          <w:rFonts w:ascii="Times New Roman" w:hAnsi="Times New Roman" w:cs="Times New Roman"/>
          <w:color w:val="CF543F" w:themeColor="accent2"/>
        </w:rPr>
        <w:t xml:space="preserve">  Member                                      Secretary</w:t>
      </w:r>
    </w:p>
    <w:p w:rsidR="008970DE" w:rsidRDefault="008970DE" w:rsidP="004B6D7B">
      <w:pPr>
        <w:ind w:firstLine="0"/>
        <w:rPr>
          <w:rFonts w:ascii="Times New Roman" w:hAnsi="Times New Roman" w:cs="Times New Roman"/>
        </w:rPr>
      </w:pPr>
    </w:p>
    <w:p w:rsidR="008970DE" w:rsidRPr="00A766AA" w:rsidRDefault="008970DE" w:rsidP="008970DE">
      <w:pPr>
        <w:ind w:firstLine="0"/>
        <w:jc w:val="center"/>
        <w:rPr>
          <w:rFonts w:ascii="Times New Roman" w:hAnsi="Times New Roman" w:cs="Times New Roman"/>
          <w:b/>
          <w:color w:val="CF543F" w:themeColor="accent2"/>
          <w:sz w:val="28"/>
          <w:szCs w:val="28"/>
          <w:u w:val="single"/>
        </w:rPr>
      </w:pPr>
      <w:r w:rsidRPr="00A766AA">
        <w:rPr>
          <w:rFonts w:ascii="Times New Roman" w:hAnsi="Times New Roman" w:cs="Times New Roman"/>
          <w:b/>
          <w:color w:val="CF543F" w:themeColor="accent2"/>
          <w:sz w:val="28"/>
          <w:szCs w:val="28"/>
          <w:u w:val="single"/>
        </w:rPr>
        <w:t>LIBRARY ORIENTATION PROGRAMME</w:t>
      </w:r>
    </w:p>
    <w:p w:rsidR="008970DE" w:rsidRPr="00A766AA" w:rsidRDefault="00F72E85" w:rsidP="007D2947">
      <w:pPr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The College academic year begin from 15</w:t>
      </w:r>
      <w:r w:rsidRPr="00F72E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June 2016. </w:t>
      </w:r>
      <w:r w:rsidR="008970DE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  Librarian conducted the library orientation programme for the newly admitted students </w:t>
      </w:r>
      <w:r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>of F</w:t>
      </w:r>
      <w:r w:rsidR="008970DE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Y. B. Com on 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23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rd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June 2016 and for M. Com Part I on 26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July 2016.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During the orientation programme</w:t>
      </w:r>
      <w:r w:rsidR="002A7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A7546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>librarian</w:t>
      </w:r>
      <w:r w:rsidR="007D2947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gave</w:t>
      </w:r>
      <w:r w:rsidR="000D5D10" w:rsidRP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brief idea about the resources available in the library and services provided by the library and how to make best use of the available library resources and services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urged the students to make the optimum </w:t>
      </w:r>
      <w:r w:rsidR="002A7546">
        <w:rPr>
          <w:rFonts w:ascii="Times New Roman" w:hAnsi="Times New Roman" w:cs="Times New Roman"/>
          <w:color w:val="000000" w:themeColor="text1"/>
          <w:sz w:val="28"/>
          <w:szCs w:val="28"/>
        </w:rPr>
        <w:t>use of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library.</w:t>
      </w:r>
    </w:p>
    <w:p w:rsidR="004B6D7B" w:rsidRPr="004B6D7B" w:rsidRDefault="004B6D7B" w:rsidP="004B6D7B">
      <w:pPr>
        <w:ind w:firstLine="0"/>
        <w:rPr>
          <w:rFonts w:ascii="Times New Roman" w:hAnsi="Times New Roman" w:cs="Times New Roman"/>
          <w:color w:val="000000" w:themeColor="text1"/>
        </w:rPr>
      </w:pPr>
      <w:r w:rsidRPr="004B6D7B">
        <w:rPr>
          <w:rFonts w:ascii="Times New Roman" w:hAnsi="Times New Roman" w:cs="Times New Roman"/>
          <w:color w:val="000000" w:themeColor="text1"/>
        </w:rPr>
        <w:t xml:space="preserve">          </w:t>
      </w:r>
    </w:p>
    <w:p w:rsidR="00E3038F" w:rsidRPr="00E738BF" w:rsidRDefault="00E3038F" w:rsidP="00A766AA">
      <w:pPr>
        <w:pStyle w:val="Heading1"/>
        <w:jc w:val="center"/>
        <w:rPr>
          <w:b/>
          <w:color w:val="CF543F" w:themeColor="accent2"/>
          <w:sz w:val="28"/>
          <w:szCs w:val="28"/>
          <w:u w:val="single"/>
        </w:rPr>
      </w:pPr>
      <w:r w:rsidRPr="00E738BF">
        <w:rPr>
          <w:b/>
          <w:color w:val="CF543F" w:themeColor="accent2"/>
          <w:sz w:val="28"/>
          <w:szCs w:val="28"/>
          <w:u w:val="single"/>
        </w:rPr>
        <w:t>Celebration of librarian’s day</w:t>
      </w:r>
    </w:p>
    <w:p w:rsidR="00E3038F" w:rsidRDefault="00E3038F" w:rsidP="00E3038F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038F" w:rsidRDefault="00E3038F" w:rsidP="00E738BF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The college library celebrated the Librarian’s Day on 12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August 2016 at the college seminar hall.  Mrs. Poornima Kerkar, Lecturer at Dn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ya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nprakash HSS., </w:t>
      </w:r>
      <w:proofErr w:type="spellStart"/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Mulgao</w:t>
      </w:r>
      <w:proofErr w:type="spellEnd"/>
      <w:r w:rsidR="002A7546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2A7546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Bicholim</w:t>
      </w:r>
      <w:proofErr w:type="spellEnd"/>
      <w:proofErr w:type="gramEnd"/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was the Chief Guest for the Function. </w:t>
      </w:r>
      <w:r w:rsidR="0042782C">
        <w:rPr>
          <w:rFonts w:ascii="Times New Roman" w:hAnsi="Times New Roman" w:cs="Times New Roman"/>
          <w:color w:val="000000" w:themeColor="text1"/>
          <w:sz w:val="28"/>
          <w:szCs w:val="28"/>
        </w:rPr>
        <w:t>Library “Wall Paper” inaugurated at the hands of Chief Guest. The function started with the welcoming the Chief Guest by Library Committee Chairperson Assc. Prof. Pra</w:t>
      </w:r>
      <w:r w:rsidR="005E5317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42782C">
        <w:rPr>
          <w:rFonts w:ascii="Times New Roman" w:hAnsi="Times New Roman" w:cs="Times New Roman"/>
          <w:color w:val="000000" w:themeColor="text1"/>
          <w:sz w:val="28"/>
          <w:szCs w:val="28"/>
        </w:rPr>
        <w:t>in Sawant</w:t>
      </w:r>
      <w:r w:rsidR="005E5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The photo of the Father of Library Science Dr. S. R. Ranganathan was garlanded </w:t>
      </w:r>
      <w:r w:rsidR="00F317B7">
        <w:rPr>
          <w:rFonts w:ascii="Times New Roman" w:hAnsi="Times New Roman" w:cs="Times New Roman"/>
          <w:color w:val="000000" w:themeColor="text1"/>
          <w:sz w:val="28"/>
          <w:szCs w:val="28"/>
        </w:rPr>
        <w:t>at the</w:t>
      </w:r>
      <w:r w:rsid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1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hands of </w:t>
      </w:r>
      <w:r w:rsidR="005E5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Chief Guest. Principal Rajesh Amonkar Also Spoken on the needs of reading habits. Librarian Bala Mandrekar </w:t>
      </w:r>
      <w:r w:rsidR="00B635B6">
        <w:rPr>
          <w:rFonts w:ascii="Times New Roman" w:hAnsi="Times New Roman" w:cs="Times New Roman"/>
          <w:color w:val="000000" w:themeColor="text1"/>
          <w:sz w:val="28"/>
          <w:szCs w:val="28"/>
        </w:rPr>
        <w:t>read the</w:t>
      </w:r>
      <w:r w:rsidR="005E5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report of library and library </w:t>
      </w:r>
      <w:r w:rsidR="00F317B7">
        <w:rPr>
          <w:rFonts w:ascii="Times New Roman" w:hAnsi="Times New Roman" w:cs="Times New Roman"/>
          <w:color w:val="000000" w:themeColor="text1"/>
          <w:sz w:val="28"/>
          <w:szCs w:val="28"/>
        </w:rPr>
        <w:t>activities</w:t>
      </w:r>
      <w:r w:rsidR="005E5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317B7">
        <w:rPr>
          <w:rFonts w:ascii="Times New Roman" w:hAnsi="Times New Roman" w:cs="Times New Roman"/>
          <w:color w:val="000000" w:themeColor="text1"/>
          <w:sz w:val="28"/>
          <w:szCs w:val="28"/>
        </w:rPr>
        <w:t>While</w:t>
      </w:r>
      <w:r w:rsid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1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delivering </w:t>
      </w:r>
      <w:r w:rsidR="00F317B7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Talk on “To Inculcate Reading Habit 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among</w:t>
      </w:r>
      <w:r w:rsidR="00A766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Students”</w:t>
      </w:r>
      <w:r w:rsidR="00404D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309D">
        <w:rPr>
          <w:rFonts w:ascii="Times New Roman" w:hAnsi="Times New Roman" w:cs="Times New Roman"/>
          <w:color w:val="000000" w:themeColor="text1"/>
          <w:sz w:val="28"/>
          <w:szCs w:val="28"/>
        </w:rPr>
        <w:t>Mrs. Kerkar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gave </w:t>
      </w:r>
      <w:r w:rsidR="008B28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r w:rsidR="008B2857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examples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different authors such as A. P. J. Abdul Kalam, Sudha Murthy, </w:t>
      </w:r>
      <w:proofErr w:type="spellStart"/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Chetan</w:t>
      </w:r>
      <w:proofErr w:type="spellEnd"/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Bhagat</w:t>
      </w:r>
      <w:proofErr w:type="spellEnd"/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&amp;</w:t>
      </w:r>
      <w:r w:rsidR="00BE7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alike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</w:t>
      </w:r>
      <w:r w:rsidR="008B28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requested </w:t>
      </w:r>
      <w:r w:rsidR="008B2857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students to read the books of these authors for </w:t>
      </w:r>
      <w:r w:rsidR="00C73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personality 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development in </w:t>
      </w:r>
      <w:r w:rsidR="00C7309D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their</w:t>
      </w:r>
      <w:r w:rsidR="00DE5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life. </w:t>
      </w:r>
      <w:r w:rsidR="00C73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Through the </w:t>
      </w:r>
      <w:r w:rsidR="00C7309D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Book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Bank Scheme </w:t>
      </w:r>
      <w:r w:rsidR="00C7309D">
        <w:rPr>
          <w:rFonts w:ascii="Times New Roman" w:hAnsi="Times New Roman" w:cs="Times New Roman"/>
          <w:color w:val="000000" w:themeColor="text1"/>
          <w:sz w:val="28"/>
          <w:szCs w:val="28"/>
        </w:rPr>
        <w:t>of our college t</w:t>
      </w:r>
      <w:r w:rsidR="00E738BF"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 Books 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were distributed </w:t>
      </w:r>
      <w:r w:rsidR="00C73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the needy and deserving students </w:t>
      </w:r>
      <w:r w:rsidRPr="00E738BF">
        <w:rPr>
          <w:rFonts w:ascii="Times New Roman" w:hAnsi="Times New Roman" w:cs="Times New Roman"/>
          <w:color w:val="000000" w:themeColor="text1"/>
          <w:sz w:val="28"/>
          <w:szCs w:val="28"/>
        </w:rPr>
        <w:t>at the hands of Chief Guest Mrs. Poornima Kerkar.112 students availed the facility of Book Bank scheme</w:t>
      </w:r>
      <w:r w:rsidRPr="00E3038F">
        <w:rPr>
          <w:rFonts w:ascii="Times New Roman" w:hAnsi="Times New Roman" w:cs="Times New Roman"/>
          <w:sz w:val="28"/>
          <w:szCs w:val="28"/>
        </w:rPr>
        <w:t>.</w:t>
      </w:r>
      <w:r w:rsidR="00C7309D">
        <w:rPr>
          <w:rFonts w:ascii="Times New Roman" w:hAnsi="Times New Roman" w:cs="Times New Roman"/>
          <w:sz w:val="28"/>
          <w:szCs w:val="28"/>
        </w:rPr>
        <w:t xml:space="preserve"> Programme was </w:t>
      </w:r>
      <w:r w:rsidR="00DE52C6">
        <w:rPr>
          <w:rFonts w:ascii="Times New Roman" w:hAnsi="Times New Roman" w:cs="Times New Roman"/>
          <w:sz w:val="28"/>
          <w:szCs w:val="28"/>
        </w:rPr>
        <w:t>compeered</w:t>
      </w:r>
      <w:r w:rsidR="00C7309D">
        <w:rPr>
          <w:rFonts w:ascii="Times New Roman" w:hAnsi="Times New Roman" w:cs="Times New Roman"/>
          <w:sz w:val="28"/>
          <w:szCs w:val="28"/>
        </w:rPr>
        <w:t xml:space="preserve"> by Sayali Ranesardessai and vote of thanks proposed by Asst. Prof. Mrs. Anuradha Naik Bandiwadekar.</w:t>
      </w:r>
    </w:p>
    <w:p w:rsidR="00466F06" w:rsidRDefault="0042782C" w:rsidP="0042782C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CF543F" w:themeColor="accent2"/>
          <w:sz w:val="28"/>
          <w:szCs w:val="28"/>
          <w:u w:val="single"/>
        </w:rPr>
      </w:pPr>
      <w:r w:rsidRPr="00F317B7">
        <w:rPr>
          <w:rFonts w:ascii="Times New Roman" w:hAnsi="Times New Roman" w:cs="Times New Roman"/>
          <w:b/>
          <w:color w:val="CF543F" w:themeColor="accent2"/>
          <w:sz w:val="28"/>
          <w:szCs w:val="28"/>
          <w:u w:val="single"/>
        </w:rPr>
        <w:t>Celebration of Librarians Day and Book Bank Scheme Photos</w:t>
      </w:r>
    </w:p>
    <w:p w:rsidR="0042782C" w:rsidRDefault="0082629A" w:rsidP="0042782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2782C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2995238" cy="1991003"/>
            <wp:effectExtent l="19050" t="0" r="0" b="0"/>
            <wp:docPr id="15" name="Picture 15" descr="F:\mandrekar library day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ndrekar library day\DSC_0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11" cy="19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F7D">
        <w:rPr>
          <w:noProof/>
          <w:lang w:eastAsia="en-US"/>
        </w:rPr>
        <w:drawing>
          <wp:inline distT="0" distB="0" distL="0" distR="0">
            <wp:extent cx="3052138" cy="2028825"/>
            <wp:effectExtent l="19050" t="0" r="0" b="0"/>
            <wp:docPr id="18" name="Picture 18" descr="F:\mandrekar library day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ndrekar library day\DSC_0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68" cy="20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57" w:rsidRPr="00297A32" w:rsidRDefault="00C7688A" w:rsidP="00E738BF">
      <w:pPr>
        <w:spacing w:line="360" w:lineRule="auto"/>
        <w:ind w:firstLine="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7A32">
        <w:rPr>
          <w:rFonts w:ascii="Times New Roman" w:hAnsi="Times New Roman" w:cs="Times New Roman"/>
          <w:sz w:val="28"/>
          <w:szCs w:val="28"/>
        </w:rPr>
        <w:t xml:space="preserve">      </w:t>
      </w:r>
      <w:r w:rsidR="0042782C" w:rsidRPr="00297A32">
        <w:rPr>
          <w:rFonts w:ascii="Times New Roman" w:hAnsi="Times New Roman" w:cs="Times New Roman"/>
          <w:sz w:val="22"/>
        </w:rPr>
        <w:t>Wall Paper Inauguration</w:t>
      </w:r>
      <w:r w:rsidR="00F317B7" w:rsidRPr="00297A32">
        <w:rPr>
          <w:rFonts w:ascii="Times New Roman" w:hAnsi="Times New Roman" w:cs="Times New Roman"/>
          <w:sz w:val="22"/>
        </w:rPr>
        <w:tab/>
      </w:r>
      <w:r w:rsidR="00F317B7" w:rsidRPr="00297A32">
        <w:rPr>
          <w:rFonts w:ascii="Times New Roman" w:hAnsi="Times New Roman" w:cs="Times New Roman"/>
          <w:sz w:val="22"/>
        </w:rPr>
        <w:tab/>
      </w:r>
      <w:r w:rsidR="0082629A" w:rsidRPr="00297A32">
        <w:rPr>
          <w:rFonts w:ascii="Times New Roman" w:hAnsi="Times New Roman" w:cs="Times New Roman"/>
          <w:sz w:val="22"/>
        </w:rPr>
        <w:t xml:space="preserve">           </w:t>
      </w:r>
      <w:r w:rsidRPr="00297A32">
        <w:rPr>
          <w:rFonts w:ascii="Times New Roman" w:hAnsi="Times New Roman" w:cs="Times New Roman"/>
          <w:sz w:val="22"/>
        </w:rPr>
        <w:t xml:space="preserve">  </w:t>
      </w:r>
      <w:r w:rsidR="00297A32">
        <w:rPr>
          <w:rFonts w:ascii="Times New Roman" w:hAnsi="Times New Roman" w:cs="Times New Roman"/>
          <w:sz w:val="22"/>
        </w:rPr>
        <w:t xml:space="preserve">                      </w:t>
      </w:r>
      <w:r w:rsidR="0082629A" w:rsidRPr="00297A32">
        <w:rPr>
          <w:rFonts w:ascii="Times New Roman" w:hAnsi="Times New Roman" w:cs="Times New Roman"/>
          <w:sz w:val="22"/>
        </w:rPr>
        <w:t xml:space="preserve">  Welcome to Chief Guest</w:t>
      </w:r>
      <w:r w:rsidR="00F317B7" w:rsidRPr="00297A32">
        <w:rPr>
          <w:rFonts w:ascii="Times New Roman" w:hAnsi="Times New Roman" w:cs="Times New Roman"/>
          <w:sz w:val="22"/>
        </w:rPr>
        <w:tab/>
      </w:r>
    </w:p>
    <w:p w:rsidR="0082629A" w:rsidRDefault="0082629A" w:rsidP="00070F7D">
      <w:pPr>
        <w:spacing w:line="360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2629A">
        <w:rPr>
          <w:noProof/>
          <w:lang w:eastAsia="en-US"/>
        </w:rPr>
        <w:drawing>
          <wp:inline distT="0" distB="0" distL="0" distR="0">
            <wp:extent cx="3000375" cy="1994418"/>
            <wp:effectExtent l="0" t="0" r="0" b="6350"/>
            <wp:docPr id="21" name="Picture 21" descr="F:\mandrekar library day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ndrekar library day\DSC_0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18" cy="20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F7D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023478" cy="2009775"/>
            <wp:effectExtent l="0" t="0" r="5715" b="0"/>
            <wp:docPr id="17" name="Picture 17" descr="F:\mandrekar library day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andrekar library day\DSC_0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49" cy="20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C0" w:rsidRPr="00297A32" w:rsidRDefault="00297A32" w:rsidP="00070F7D">
      <w:pPr>
        <w:spacing w:line="360" w:lineRule="auto"/>
        <w:ind w:firstLine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</w:t>
      </w:r>
      <w:r w:rsidR="00E20BC0" w:rsidRPr="00297A32">
        <w:rPr>
          <w:rFonts w:ascii="Times New Roman" w:hAnsi="Times New Roman" w:cs="Times New Roman"/>
          <w:sz w:val="22"/>
        </w:rPr>
        <w:t xml:space="preserve">Garlanding the Photo of S. R. Ranganathan             </w:t>
      </w:r>
      <w:r>
        <w:rPr>
          <w:rFonts w:ascii="Times New Roman" w:hAnsi="Times New Roman" w:cs="Times New Roman"/>
          <w:sz w:val="22"/>
        </w:rPr>
        <w:t xml:space="preserve">                    </w:t>
      </w:r>
      <w:r w:rsidR="00E20BC0" w:rsidRPr="00297A32">
        <w:rPr>
          <w:rFonts w:ascii="Times New Roman" w:hAnsi="Times New Roman" w:cs="Times New Roman"/>
          <w:sz w:val="22"/>
        </w:rPr>
        <w:t xml:space="preserve"> Welcome to Dignitaries</w:t>
      </w:r>
      <w:bookmarkStart w:id="0" w:name="_GoBack"/>
      <w:bookmarkEnd w:id="0"/>
    </w:p>
    <w:p w:rsidR="00810497" w:rsidRDefault="00810497" w:rsidP="00070F7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10497" w:rsidRDefault="00810497" w:rsidP="00070F7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10497" w:rsidRDefault="00810497" w:rsidP="00070F7D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219450" cy="2140043"/>
            <wp:effectExtent l="19050" t="0" r="0" b="0"/>
            <wp:docPr id="10" name="Picture 5" descr="D:\Important\mandrekar library day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portant\mandrekar library day\DSC_0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53" cy="214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224087" cy="2143125"/>
            <wp:effectExtent l="19050" t="0" r="0" b="0"/>
            <wp:docPr id="11" name="Picture 6" descr="D:\Important\mandrekar library day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portant\mandrekar library day\DSC_0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97" w:rsidRPr="00810497" w:rsidRDefault="00C7688A" w:rsidP="0081049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810497" w:rsidRPr="00810497">
        <w:rPr>
          <w:rFonts w:ascii="Times New Roman" w:hAnsi="Times New Roman" w:cs="Times New Roman"/>
        </w:rPr>
        <w:t xml:space="preserve">Principal Rajesh Amonkar                             </w:t>
      </w:r>
      <w:r w:rsidR="00810497" w:rsidRPr="00810497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</w:t>
      </w:r>
      <w:r w:rsidR="00297A3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810497" w:rsidRPr="00810497">
        <w:rPr>
          <w:rFonts w:ascii="Times New Roman" w:hAnsi="Times New Roman" w:cs="Times New Roman"/>
        </w:rPr>
        <w:t xml:space="preserve">Librarian Bala Mandrekar </w:t>
      </w:r>
      <w:r w:rsidR="00297A32">
        <w:rPr>
          <w:rFonts w:ascii="Times New Roman" w:hAnsi="Times New Roman" w:cs="Times New Roman"/>
        </w:rPr>
        <w:t xml:space="preserve">briefs </w:t>
      </w:r>
      <w:r w:rsidR="00297A32" w:rsidRPr="00810497">
        <w:rPr>
          <w:rFonts w:ascii="Times New Roman" w:hAnsi="Times New Roman" w:cs="Times New Roman"/>
        </w:rPr>
        <w:t>about</w:t>
      </w:r>
      <w:r w:rsidR="00810497" w:rsidRPr="00810497">
        <w:rPr>
          <w:rFonts w:ascii="Times New Roman" w:hAnsi="Times New Roman" w:cs="Times New Roman"/>
        </w:rPr>
        <w:t xml:space="preserve">                                     </w:t>
      </w:r>
    </w:p>
    <w:p w:rsidR="00810497" w:rsidRPr="00810497" w:rsidRDefault="00C7688A" w:rsidP="0081049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810497" w:rsidRPr="00810497">
        <w:rPr>
          <w:rFonts w:ascii="Times New Roman" w:hAnsi="Times New Roman" w:cs="Times New Roman"/>
        </w:rPr>
        <w:t xml:space="preserve">Addressing the students                          </w:t>
      </w:r>
      <w:r>
        <w:rPr>
          <w:rFonts w:ascii="Times New Roman" w:hAnsi="Times New Roman" w:cs="Times New Roman"/>
        </w:rPr>
        <w:t xml:space="preserve">              </w:t>
      </w:r>
      <w:r w:rsidR="00810497" w:rsidRPr="00810497">
        <w:rPr>
          <w:rFonts w:ascii="Times New Roman" w:hAnsi="Times New Roman" w:cs="Times New Roman"/>
        </w:rPr>
        <w:t xml:space="preserve"> the resources and services available in library</w:t>
      </w:r>
    </w:p>
    <w:p w:rsidR="00810497" w:rsidRDefault="00810497" w:rsidP="00810497">
      <w:pPr>
        <w:pStyle w:val="NoSpacing"/>
      </w:pPr>
    </w:p>
    <w:p w:rsidR="0082629A" w:rsidRDefault="00380241" w:rsidP="00E3038F">
      <w:pPr>
        <w:pStyle w:val="Heading1"/>
      </w:pPr>
      <w:r>
        <w:tab/>
      </w:r>
      <w:r w:rsidR="0082629A" w:rsidRPr="00186137">
        <w:rPr>
          <w:noProof/>
          <w:bdr w:val="single" w:sz="4" w:space="0" w:color="auto"/>
          <w:lang w:eastAsia="en-US"/>
        </w:rPr>
        <w:drawing>
          <wp:inline distT="0" distB="0" distL="0" distR="0">
            <wp:extent cx="3009900" cy="2000752"/>
            <wp:effectExtent l="19050" t="0" r="0" b="0"/>
            <wp:docPr id="22" name="Picture 22" descr="F:\mandrekar library day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ndrekar library day\DSC_0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29A" w:rsidRPr="00186137">
        <w:rPr>
          <w:noProof/>
          <w:bdr w:val="single" w:sz="4" w:space="0" w:color="auto"/>
          <w:lang w:eastAsia="en-US"/>
        </w:rPr>
        <w:drawing>
          <wp:inline distT="0" distB="0" distL="0" distR="0">
            <wp:extent cx="3009791" cy="2000676"/>
            <wp:effectExtent l="0" t="0" r="635" b="0"/>
            <wp:docPr id="23" name="Picture 23" descr="F:\mandrekar library day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andrekar library day\DSC_0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0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97" w:rsidRPr="00810497" w:rsidRDefault="00A766AA" w:rsidP="00810497">
      <w:pPr>
        <w:pStyle w:val="NoSpacing"/>
        <w:rPr>
          <w:rFonts w:ascii="Times New Roman" w:hAnsi="Times New Roman" w:cs="Times New Roman"/>
        </w:rPr>
      </w:pPr>
      <w:r>
        <w:t xml:space="preserve">                   </w:t>
      </w:r>
      <w:r w:rsidR="0082629A" w:rsidRPr="00810497">
        <w:rPr>
          <w:rFonts w:ascii="Times New Roman" w:hAnsi="Times New Roman" w:cs="Times New Roman"/>
        </w:rPr>
        <w:t xml:space="preserve">Chief </w:t>
      </w:r>
      <w:r w:rsidR="00C7688A">
        <w:rPr>
          <w:rFonts w:ascii="Times New Roman" w:hAnsi="Times New Roman" w:cs="Times New Roman"/>
        </w:rPr>
        <w:t>G</w:t>
      </w:r>
      <w:r w:rsidR="0082629A" w:rsidRPr="00810497">
        <w:rPr>
          <w:rFonts w:ascii="Times New Roman" w:hAnsi="Times New Roman" w:cs="Times New Roman"/>
        </w:rPr>
        <w:t xml:space="preserve">uest </w:t>
      </w:r>
      <w:r w:rsidR="00810497" w:rsidRPr="00810497">
        <w:rPr>
          <w:rFonts w:ascii="Times New Roman" w:hAnsi="Times New Roman" w:cs="Times New Roman"/>
        </w:rPr>
        <w:t xml:space="preserve">Mrs. Poornima kerkar </w:t>
      </w:r>
      <w:r w:rsidR="00810497">
        <w:rPr>
          <w:rFonts w:ascii="Times New Roman" w:hAnsi="Times New Roman" w:cs="Times New Roman"/>
        </w:rPr>
        <w:t xml:space="preserve">                                            Book Bank Recipient</w:t>
      </w:r>
    </w:p>
    <w:p w:rsidR="00380241" w:rsidRDefault="00C7688A" w:rsidP="00810497">
      <w:pPr>
        <w:pStyle w:val="NoSpacing"/>
        <w:rPr>
          <w:b/>
        </w:rPr>
      </w:pPr>
      <w:r>
        <w:rPr>
          <w:rFonts w:ascii="Times New Roman" w:hAnsi="Times New Roman" w:cs="Times New Roman"/>
        </w:rPr>
        <w:t xml:space="preserve">                  </w:t>
      </w:r>
      <w:r w:rsidR="0082629A" w:rsidRPr="00810497">
        <w:rPr>
          <w:rFonts w:ascii="Times New Roman" w:hAnsi="Times New Roman" w:cs="Times New Roman"/>
        </w:rPr>
        <w:t>delivering the talk</w:t>
      </w:r>
      <w:r>
        <w:rPr>
          <w:rFonts w:ascii="Times New Roman" w:hAnsi="Times New Roman" w:cs="Times New Roman"/>
        </w:rPr>
        <w:t xml:space="preserve"> on “Reading Habits”</w:t>
      </w:r>
      <w:r w:rsidR="0082629A" w:rsidRPr="0082629A">
        <w:tab/>
      </w:r>
      <w:r w:rsidR="0082629A" w:rsidRPr="0082629A">
        <w:tab/>
        <w:t xml:space="preserve">   </w:t>
      </w:r>
    </w:p>
    <w:p w:rsidR="00A766AA" w:rsidRDefault="00A766AA" w:rsidP="00A766AA"/>
    <w:p w:rsidR="00AC1A6E" w:rsidRPr="00CE6F6F" w:rsidRDefault="00CE6F6F" w:rsidP="00CE6F6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E6F6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LIBRARY STATISTICS</w:t>
      </w:r>
    </w:p>
    <w:p w:rsidR="00AC1A6E" w:rsidRPr="00CE6F6F" w:rsidRDefault="00CE6F6F" w:rsidP="00CE6F6F">
      <w:pPr>
        <w:jc w:val="center"/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>Total No. of Books: 15877</w:t>
      </w:r>
    </w:p>
    <w:p w:rsidR="00CE6F6F" w:rsidRPr="00CE6F6F" w:rsidRDefault="00CE6F6F" w:rsidP="00CE6F6F">
      <w:pPr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 xml:space="preserve">                                                     Periodicals:                      68</w:t>
      </w:r>
    </w:p>
    <w:p w:rsidR="00CE6F6F" w:rsidRPr="00CE6F6F" w:rsidRDefault="00CE6F6F" w:rsidP="00CE6F6F">
      <w:pPr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 xml:space="preserve">                                                     Newspapers:                    15</w:t>
      </w:r>
    </w:p>
    <w:p w:rsidR="00AC1A6E" w:rsidRPr="00CE6F6F" w:rsidRDefault="00CE6F6F" w:rsidP="00CE6F6F">
      <w:pPr>
        <w:ind w:firstLine="0"/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 xml:space="preserve">                                                         CD/DVD’s:                    286</w:t>
      </w:r>
    </w:p>
    <w:p w:rsidR="00AC1A6E" w:rsidRPr="00CE6F6F" w:rsidRDefault="00CE6F6F" w:rsidP="00CE6F6F">
      <w:pPr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 xml:space="preserve">                                                     Projects:                          341</w:t>
      </w:r>
    </w:p>
    <w:p w:rsidR="00AC1A6E" w:rsidRPr="00CE6F6F" w:rsidRDefault="00CE6F6F" w:rsidP="00CE6F6F">
      <w:pPr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 xml:space="preserve">                                                     Bound Volumes:            207</w:t>
      </w:r>
    </w:p>
    <w:p w:rsidR="00C631DB" w:rsidRPr="00CE6F6F" w:rsidRDefault="00CE6F6F" w:rsidP="00CE6F6F">
      <w:pPr>
        <w:jc w:val="center"/>
        <w:rPr>
          <w:rFonts w:ascii="Times New Roman" w:hAnsi="Times New Roman" w:cs="Times New Roman"/>
          <w:color w:val="A13A28" w:themeColor="accent2" w:themeShade="BF"/>
          <w:sz w:val="28"/>
          <w:szCs w:val="28"/>
        </w:rPr>
      </w:pPr>
      <w:r w:rsidRPr="00CE6F6F">
        <w:rPr>
          <w:rFonts w:ascii="Times New Roman" w:hAnsi="Times New Roman" w:cs="Times New Roman"/>
          <w:color w:val="A13A28" w:themeColor="accent2" w:themeShade="BF"/>
          <w:sz w:val="28"/>
          <w:szCs w:val="28"/>
        </w:rPr>
        <w:t xml:space="preserve"> Goa Govt. Official Gazette.</w:t>
      </w:r>
    </w:p>
    <w:p w:rsidR="00C631DB" w:rsidRDefault="00C631DB" w:rsidP="00A766AA"/>
    <w:p w:rsidR="00CE5770" w:rsidRDefault="00CE5770" w:rsidP="00D51322">
      <w:pPr>
        <w:jc w:val="center"/>
        <w:rPr>
          <w:rFonts w:ascii="Times New Roman" w:hAnsi="Times New Roman" w:cs="Times New Roman"/>
          <w:b/>
          <w:color w:val="CF543F" w:themeColor="accent2"/>
          <w:sz w:val="22"/>
        </w:rPr>
      </w:pPr>
    </w:p>
    <w:p w:rsidR="00CE5770" w:rsidRDefault="00AB7A25" w:rsidP="00D51322">
      <w:pPr>
        <w:jc w:val="center"/>
        <w:rPr>
          <w:rFonts w:ascii="Times New Roman" w:hAnsi="Times New Roman" w:cs="Times New Roman"/>
          <w:b/>
          <w:color w:val="CF543F" w:themeColor="accent2"/>
          <w:sz w:val="22"/>
        </w:rPr>
      </w:pPr>
      <w:r>
        <w:rPr>
          <w:rFonts w:ascii="Times New Roman" w:hAnsi="Times New Roman" w:cs="Times New Roman"/>
          <w:b/>
          <w:noProof/>
          <w:color w:val="CF543F" w:themeColor="accent2"/>
          <w:sz w:val="2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35.25pt;margin-top:1.75pt;width:609.75pt;height:.75pt;z-index:251670528" o:connectortype="straight"/>
        </w:pict>
      </w:r>
    </w:p>
    <w:p w:rsidR="00A766AA" w:rsidRPr="00CE5770" w:rsidRDefault="00AB7A25" w:rsidP="00D51322">
      <w:pPr>
        <w:jc w:val="center"/>
        <w:rPr>
          <w:sz w:val="22"/>
        </w:rPr>
      </w:pPr>
      <w:r w:rsidRPr="00AB7A25">
        <w:rPr>
          <w:rFonts w:ascii="Times New Roman" w:hAnsi="Times New Roman" w:cs="Times New Roman"/>
          <w:b/>
          <w:noProof/>
          <w:color w:val="CF543F" w:themeColor="accent2"/>
          <w:sz w:val="22"/>
          <w:lang w:eastAsia="en-US"/>
        </w:rPr>
        <w:pict>
          <v:shape id="_x0000_s1031" type="#_x0000_t32" style="position:absolute;left:0;text-align:left;margin-left:-35.25pt;margin-top:18.25pt;width:614.25pt;height:3.75pt;flip:y;z-index:251669504" o:connectortype="straight"/>
        </w:pict>
      </w:r>
      <w:r w:rsidR="00C631DB" w:rsidRPr="00CE5770">
        <w:rPr>
          <w:rFonts w:ascii="Times New Roman" w:hAnsi="Times New Roman" w:cs="Times New Roman"/>
          <w:b/>
          <w:color w:val="CF543F" w:themeColor="accent2"/>
          <w:sz w:val="22"/>
        </w:rPr>
        <w:t xml:space="preserve">Coming together is beginning, keeping together is progress, </w:t>
      </w:r>
      <w:r w:rsidR="00D51322" w:rsidRPr="00CE5770">
        <w:rPr>
          <w:rFonts w:ascii="Times New Roman" w:hAnsi="Times New Roman" w:cs="Times New Roman"/>
          <w:b/>
          <w:color w:val="CF543F" w:themeColor="accent2"/>
          <w:sz w:val="22"/>
        </w:rPr>
        <w:t>and working</w:t>
      </w:r>
      <w:r w:rsidR="00C631DB" w:rsidRPr="00CE5770">
        <w:rPr>
          <w:rFonts w:ascii="Times New Roman" w:hAnsi="Times New Roman" w:cs="Times New Roman"/>
          <w:b/>
          <w:color w:val="CF543F" w:themeColor="accent2"/>
          <w:sz w:val="22"/>
        </w:rPr>
        <w:t xml:space="preserve"> together is success – Henry Ford</w:t>
      </w:r>
    </w:p>
    <w:sectPr w:rsidR="00A766AA" w:rsidRPr="00CE5770" w:rsidSect="009801EE">
      <w:headerReference w:type="defaul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F52" w:rsidRDefault="005C4F52">
      <w:r>
        <w:separator/>
      </w:r>
    </w:p>
  </w:endnote>
  <w:endnote w:type="continuationSeparator" w:id="1">
    <w:p w:rsidR="005C4F52" w:rsidRDefault="005C4F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F52" w:rsidRDefault="005C4F52">
      <w:r>
        <w:separator/>
      </w:r>
    </w:p>
  </w:footnote>
  <w:footnote w:type="continuationSeparator" w:id="1">
    <w:p w:rsidR="005C4F52" w:rsidRDefault="005C4F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04D" w:rsidRDefault="00AB7A25">
    <w:pPr>
      <w:pStyle w:val="Header"/>
    </w:pPr>
    <w:r>
      <w:rPr>
        <w:noProof/>
        <w:lang w:eastAsia="en-US"/>
      </w:rPr>
      <w:pict>
        <v:rect id="Rectangle 19" o:spid="_x0000_s8194" style="position:absolute;left:0;text-align:left;margin-left:0;margin-top:0;width:534.25pt;height:5.75pt;z-index:251664384;visibility:visible;mso-width-percent:1060;mso-top-percent:750;mso-position-horizontal:center;mso-position-horizontal-relative:margin;mso-position-vertical-relative:top-margin-area;mso-width-percent:106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" fillcolor="#93a299 [3204]" stroked="f" strokeweight=".5pt">
          <v:textbox inset="2.53903mm,1.2695mm,2.53903mm,1.2695mm"/>
          <w10:wrap anchorx="margin" anchory="margin"/>
        </v:rect>
      </w:pict>
    </w: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ubtitle 2" o:spid="_x0000_s8193" type="#_x0000_t202" style="position:absolute;left:0;text-align:left;margin-left:0;margin-top:0;width:514.1pt;height:26.6pt;z-index:251665408;visibility:visible;mso-width-percent:1020;mso-top-percent:450;mso-position-horizontal:center;mso-position-horizontal-relative:margin;mso-position-vertical-relative:top-margin-area;mso-width-percent:1020;mso-top-percent:4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" filled="f" stroked="f">
          <v:path arrowok="t"/>
          <v:textbox inset="2.53903mm,1.2695mm,2.53903mm,1.2695mm">
            <w:txbxContent>
              <w:sdt>
                <w:sdtPr>
                  <w:id w:val="-794055908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p w:rsidR="0052104D" w:rsidRDefault="00292883">
                    <w:pPr>
                      <w:jc w:val="center"/>
                    </w:pPr>
                    <w:proofErr w:type="spellStart"/>
                    <w:r>
                      <w:t>Narayan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zantye</w:t>
                    </w:r>
                    <w:proofErr w:type="spellEnd"/>
                    <w:r>
                      <w:t xml:space="preserve"> college of commerce, library</w:t>
                    </w:r>
                  </w:p>
                </w:sdtContent>
              </w:sdt>
              <w:p w:rsidR="0052104D" w:rsidRDefault="0052104D"/>
            </w:txbxContent>
          </v:textbox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24010"/>
    <w:multiLevelType w:val="hybridMultilevel"/>
    <w:tmpl w:val="BAD2A2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380241"/>
    <w:rsid w:val="000461C8"/>
    <w:rsid w:val="0006383C"/>
    <w:rsid w:val="00070F7D"/>
    <w:rsid w:val="000D5D10"/>
    <w:rsid w:val="00186137"/>
    <w:rsid w:val="001C4D6F"/>
    <w:rsid w:val="002360C6"/>
    <w:rsid w:val="00241D33"/>
    <w:rsid w:val="00292883"/>
    <w:rsid w:val="00297A32"/>
    <w:rsid w:val="002A0D62"/>
    <w:rsid w:val="002A7546"/>
    <w:rsid w:val="002B61B9"/>
    <w:rsid w:val="002D0B2F"/>
    <w:rsid w:val="0034556A"/>
    <w:rsid w:val="00380241"/>
    <w:rsid w:val="003A0817"/>
    <w:rsid w:val="003B178A"/>
    <w:rsid w:val="00404DFE"/>
    <w:rsid w:val="004110CE"/>
    <w:rsid w:val="0042292C"/>
    <w:rsid w:val="0042782C"/>
    <w:rsid w:val="00466F06"/>
    <w:rsid w:val="004B6D7B"/>
    <w:rsid w:val="004C5574"/>
    <w:rsid w:val="004F6521"/>
    <w:rsid w:val="0052104D"/>
    <w:rsid w:val="00522F24"/>
    <w:rsid w:val="00542C52"/>
    <w:rsid w:val="00574EF3"/>
    <w:rsid w:val="005C20FE"/>
    <w:rsid w:val="005C4F52"/>
    <w:rsid w:val="005E5317"/>
    <w:rsid w:val="006255AF"/>
    <w:rsid w:val="00675440"/>
    <w:rsid w:val="006D3B49"/>
    <w:rsid w:val="007D2947"/>
    <w:rsid w:val="00810497"/>
    <w:rsid w:val="0082629A"/>
    <w:rsid w:val="00836EFB"/>
    <w:rsid w:val="008970DE"/>
    <w:rsid w:val="008B2857"/>
    <w:rsid w:val="008C2763"/>
    <w:rsid w:val="008C5812"/>
    <w:rsid w:val="008E2B23"/>
    <w:rsid w:val="00924599"/>
    <w:rsid w:val="00941717"/>
    <w:rsid w:val="009801EE"/>
    <w:rsid w:val="009857CB"/>
    <w:rsid w:val="009B3C9F"/>
    <w:rsid w:val="009F7717"/>
    <w:rsid w:val="00A766AA"/>
    <w:rsid w:val="00A914F3"/>
    <w:rsid w:val="00AB1770"/>
    <w:rsid w:val="00AB7A25"/>
    <w:rsid w:val="00AC1A6E"/>
    <w:rsid w:val="00AF0E04"/>
    <w:rsid w:val="00AF2D45"/>
    <w:rsid w:val="00AF4D0D"/>
    <w:rsid w:val="00B635B6"/>
    <w:rsid w:val="00BA4214"/>
    <w:rsid w:val="00BB344A"/>
    <w:rsid w:val="00BE5BC7"/>
    <w:rsid w:val="00BE7C0A"/>
    <w:rsid w:val="00C52E15"/>
    <w:rsid w:val="00C61019"/>
    <w:rsid w:val="00C631DB"/>
    <w:rsid w:val="00C7309D"/>
    <w:rsid w:val="00C7688A"/>
    <w:rsid w:val="00CE5770"/>
    <w:rsid w:val="00CE6F6F"/>
    <w:rsid w:val="00D30455"/>
    <w:rsid w:val="00D32929"/>
    <w:rsid w:val="00D42FD6"/>
    <w:rsid w:val="00D51322"/>
    <w:rsid w:val="00DA6A4C"/>
    <w:rsid w:val="00DE52C6"/>
    <w:rsid w:val="00E20BC0"/>
    <w:rsid w:val="00E3038F"/>
    <w:rsid w:val="00E31548"/>
    <w:rsid w:val="00E60514"/>
    <w:rsid w:val="00E738BF"/>
    <w:rsid w:val="00EA6AF9"/>
    <w:rsid w:val="00EE2334"/>
    <w:rsid w:val="00EF2505"/>
    <w:rsid w:val="00F254E2"/>
    <w:rsid w:val="00F317B7"/>
    <w:rsid w:val="00F72E85"/>
    <w:rsid w:val="00F92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  <o:rules v:ext="edit">
        <o:r id="V:Rule3" type="connector" idref="#_x0000_s1031"/>
        <o:r id="V:Rule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817"/>
    <w:pPr>
      <w:spacing w:after="0" w:line="324" w:lineRule="auto"/>
      <w:ind w:firstLine="288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0817"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817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817"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8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8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8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8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8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8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817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817"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3A0817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8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17"/>
    <w:rPr>
      <w:rFonts w:ascii="Tahoma" w:hAnsi="Tahoma" w:cs="Tahoma"/>
      <w:sz w:val="16"/>
      <w:szCs w:val="16"/>
      <w:lang w:eastAsia="ja-JP"/>
    </w:rPr>
  </w:style>
  <w:style w:type="paragraph" w:customStyle="1" w:styleId="PersonalName">
    <w:name w:val="Personal Name"/>
    <w:basedOn w:val="Title"/>
    <w:qFormat/>
    <w:rsid w:val="003A0817"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A0817"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0817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817"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817"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817"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817"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817"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8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8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8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0817"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character" w:styleId="Strong">
    <w:name w:val="Strong"/>
    <w:basedOn w:val="DefaultParagraphFont"/>
    <w:uiPriority w:val="22"/>
    <w:qFormat/>
    <w:rsid w:val="003A0817"/>
    <w:rPr>
      <w:b/>
      <w:bCs/>
    </w:rPr>
  </w:style>
  <w:style w:type="character" w:styleId="Emphasis">
    <w:name w:val="Emphasis"/>
    <w:basedOn w:val="DefaultParagraphFont"/>
    <w:uiPriority w:val="20"/>
    <w:qFormat/>
    <w:rsid w:val="003A0817"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rsid w:val="003A081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A0817"/>
  </w:style>
  <w:style w:type="paragraph" w:styleId="ListParagraph">
    <w:name w:val="List Paragraph"/>
    <w:basedOn w:val="Normal"/>
    <w:uiPriority w:val="34"/>
    <w:qFormat/>
    <w:rsid w:val="003A0817"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3A0817"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3A0817"/>
    <w:rPr>
      <w:rFonts w:asciiTheme="majorHAnsi" w:eastAsiaTheme="minorEastAsia" w:hAnsiTheme="majorHAnsi"/>
      <w:iCs/>
      <w:caps/>
      <w:color w:val="93A299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817"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817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</w:rPr>
  </w:style>
  <w:style w:type="character" w:styleId="SubtleEmphasis">
    <w:name w:val="Subtle Emphasis"/>
    <w:basedOn w:val="DefaultParagraphFont"/>
    <w:uiPriority w:val="19"/>
    <w:qFormat/>
    <w:rsid w:val="003A0817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3A0817"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sid w:val="003A0817"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A0817"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A0817"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sid w:val="003A0817"/>
    <w:rPr>
      <w:rFonts w:ascii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1"/>
    <w:rsid w:val="003A0817"/>
    <w:pPr>
      <w:spacing w:after="0" w:line="240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08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817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3A08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817"/>
    <w:rPr>
      <w:sz w:val="21"/>
    </w:rPr>
  </w:style>
  <w:style w:type="character" w:styleId="PlaceholderText">
    <w:name w:val="Placeholder Text"/>
    <w:basedOn w:val="DefaultParagraphFont"/>
    <w:uiPriority w:val="99"/>
    <w:semiHidden/>
    <w:rsid w:val="003A0817"/>
    <w:rPr>
      <w:color w:val="808080"/>
    </w:rPr>
  </w:style>
  <w:style w:type="paragraph" w:customStyle="1" w:styleId="StorySubtitle">
    <w:name w:val="Story Subtitle"/>
    <w:basedOn w:val="Normal"/>
    <w:next w:val="Normal"/>
    <w:qFormat/>
    <w:rsid w:val="003A0817"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Apothecary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C1EF8-3C7A-4BD0-8CEE-C6043317A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</Template>
  <TotalTime>119</TotalTime>
  <Pages>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prajna</vt:lpstr>
    </vt:vector>
  </TitlesOfParts>
  <Company>Narayan zantye college of commerce, library</Company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prajna</dc:title>
  <dc:creator>USER</dc:creator>
  <cp:lastModifiedBy>USER</cp:lastModifiedBy>
  <cp:revision>45</cp:revision>
  <dcterms:created xsi:type="dcterms:W3CDTF">2016-10-27T11:09:00Z</dcterms:created>
  <dcterms:modified xsi:type="dcterms:W3CDTF">2016-11-19T05:19:00Z</dcterms:modified>
</cp:coreProperties>
</file>